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40" w:type="pct"/>
        <w:tblLook w:val="04A0" w:firstRow="1" w:lastRow="0" w:firstColumn="1" w:lastColumn="0" w:noHBand="0" w:noVBand="1"/>
      </w:tblPr>
      <w:tblGrid>
        <w:gridCol w:w="320"/>
        <w:gridCol w:w="4988"/>
        <w:gridCol w:w="5288"/>
        <w:gridCol w:w="290"/>
      </w:tblGrid>
      <w:tr w:rsidR="00265218" w:rsidRPr="00410E03" w14:paraId="29FC690A" w14:textId="77777777" w:rsidTr="00294DE0">
        <w:trPr>
          <w:trHeight w:val="624"/>
        </w:trPr>
        <w:tc>
          <w:tcPr>
            <w:tcW w:w="147" w:type="pct"/>
            <w:shd w:val="clear" w:color="auto" w:fill="auto"/>
          </w:tcPr>
          <w:p w14:paraId="7DCF6762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2291" w:type="pct"/>
            <w:shd w:val="clear" w:color="auto" w:fill="1F497D" w:themeFill="text2"/>
            <w:vAlign w:val="center"/>
          </w:tcPr>
          <w:p w14:paraId="18BE163C" w14:textId="6FFA3CAD" w:rsidR="00265218" w:rsidRPr="00410E03" w:rsidRDefault="00953AF2" w:rsidP="00294DE0">
            <w:pPr>
              <w:pStyle w:val="Titre"/>
            </w:pPr>
            <w:proofErr w:type="spellStart"/>
            <w:r>
              <w:t>Formulaire</w:t>
            </w:r>
            <w:proofErr w:type="spellEnd"/>
            <w:r>
              <w:t xml:space="preserve"> </w:t>
            </w:r>
            <w:proofErr w:type="spellStart"/>
            <w:r>
              <w:t>Indemnité</w:t>
            </w:r>
            <w:proofErr w:type="spellEnd"/>
            <w:r>
              <w:t xml:space="preserve"> EAU</w:t>
            </w:r>
          </w:p>
        </w:tc>
        <w:tc>
          <w:tcPr>
            <w:tcW w:w="2429" w:type="pct"/>
            <w:shd w:val="clear" w:color="auto" w:fill="auto"/>
          </w:tcPr>
          <w:p w14:paraId="4F67CA8C" w14:textId="77777777" w:rsidR="00265218" w:rsidRPr="00410E03" w:rsidRDefault="00265218" w:rsidP="00CF31BB">
            <w:pPr>
              <w:pStyle w:val="Titre"/>
            </w:pPr>
          </w:p>
        </w:tc>
        <w:tc>
          <w:tcPr>
            <w:tcW w:w="133" w:type="pct"/>
            <w:shd w:val="clear" w:color="auto" w:fill="auto"/>
          </w:tcPr>
          <w:p w14:paraId="5BD23307" w14:textId="77777777" w:rsidR="00265218" w:rsidRPr="00410E03" w:rsidRDefault="00265218" w:rsidP="00CF31BB">
            <w:pPr>
              <w:pStyle w:val="Titre"/>
            </w:pPr>
          </w:p>
        </w:tc>
      </w:tr>
      <w:tr w:rsidR="00265218" w:rsidRPr="002B5664" w14:paraId="0AA8BA8B" w14:textId="77777777" w:rsidTr="001C2A20">
        <w:trPr>
          <w:trHeight w:val="10237"/>
        </w:trPr>
        <w:tc>
          <w:tcPr>
            <w:tcW w:w="147" w:type="pct"/>
            <w:shd w:val="clear" w:color="auto" w:fill="auto"/>
          </w:tcPr>
          <w:p w14:paraId="6FD20828" w14:textId="77777777" w:rsidR="00265218" w:rsidRPr="00410E03" w:rsidRDefault="00265218" w:rsidP="00CF31BB"/>
        </w:tc>
        <w:tc>
          <w:tcPr>
            <w:tcW w:w="4720" w:type="pct"/>
            <w:gridSpan w:val="2"/>
            <w:shd w:val="clear" w:color="auto" w:fill="auto"/>
          </w:tcPr>
          <w:tbl>
            <w:tblPr>
              <w:tblStyle w:val="Grilledutableau"/>
              <w:tblW w:w="997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3142"/>
              <w:gridCol w:w="13"/>
              <w:gridCol w:w="159"/>
              <w:gridCol w:w="96"/>
              <w:gridCol w:w="34"/>
              <w:gridCol w:w="172"/>
              <w:gridCol w:w="2969"/>
              <w:gridCol w:w="237"/>
              <w:gridCol w:w="65"/>
              <w:gridCol w:w="3091"/>
            </w:tblGrid>
            <w:tr w:rsidR="005C7C33" w:rsidRPr="002B5664" w14:paraId="6C8203D8" w14:textId="77777777" w:rsidTr="001C2A20">
              <w:trPr>
                <w:gridAfter w:val="4"/>
                <w:wAfter w:w="6362" w:type="dxa"/>
                <w:trHeight w:val="175"/>
              </w:trPr>
              <w:tc>
                <w:tcPr>
                  <w:tcW w:w="3314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8FCDDB" w14:textId="55218E06" w:rsidR="005C7C33" w:rsidRPr="00184BD1" w:rsidRDefault="005C7C33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3"/>
                  <w:tcBorders>
                    <w:left w:val="nil"/>
                  </w:tcBorders>
                </w:tcPr>
                <w:p w14:paraId="12D936FC" w14:textId="77777777" w:rsidR="005C7C33" w:rsidRPr="00184BD1" w:rsidRDefault="005C7C33" w:rsidP="00915359">
                  <w:pPr>
                    <w:rPr>
                      <w:lang w:val="fr-BE"/>
                    </w:rPr>
                  </w:pPr>
                </w:p>
              </w:tc>
            </w:tr>
            <w:tr w:rsidR="005C7C33" w:rsidRPr="002B5664" w14:paraId="5DB29C83" w14:textId="77777777" w:rsidTr="001C2A20">
              <w:trPr>
                <w:gridAfter w:val="4"/>
                <w:wAfter w:w="6362" w:type="dxa"/>
                <w:trHeight w:val="403"/>
              </w:trPr>
              <w:tc>
                <w:tcPr>
                  <w:tcW w:w="3314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52DA53E1" w14:textId="0E2F8217" w:rsidR="005C7C33" w:rsidRPr="006B2716" w:rsidRDefault="006C2096" w:rsidP="009F4149">
                  <w:pPr>
                    <w:pStyle w:val="BoldText"/>
                    <w:rPr>
                      <w:b w:val="0"/>
                      <w:bCs w:val="0"/>
                      <w:lang w:val="fr-BE"/>
                    </w:rPr>
                  </w:pPr>
                  <w:sdt>
                    <w:sdtPr>
                      <w:id w:val="-1025244187"/>
                      <w:placeholder>
                        <w:docPart w:val="FE55D49396D94A26887CFFEE0EBC9CB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5C7C33" w:rsidRPr="006B2716">
                        <w:rPr>
                          <w:lang w:val="fr-BE"/>
                        </w:rPr>
                        <w:t>Date</w:t>
                      </w:r>
                    </w:sdtContent>
                  </w:sdt>
                  <w:r w:rsidR="002F2041" w:rsidRPr="006B2716">
                    <w:rPr>
                      <w:lang w:val="fr-BE"/>
                    </w:rPr>
                    <w:t xml:space="preserve"> 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>(</w:t>
                  </w:r>
                  <w:r w:rsidR="00C85CAD" w:rsidRPr="006B2716">
                    <w:rPr>
                      <w:b w:val="0"/>
                      <w:bCs w:val="0"/>
                      <w:lang w:val="fr-BE"/>
                    </w:rPr>
                    <w:t>Réservé</w:t>
                  </w:r>
                  <w:r w:rsidR="002F2041" w:rsidRPr="006B2716">
                    <w:rPr>
                      <w:b w:val="0"/>
                      <w:bCs w:val="0"/>
                      <w:lang w:val="fr-BE"/>
                    </w:rPr>
                    <w:t xml:space="preserve"> au distributeur)</w:t>
                  </w:r>
                </w:p>
              </w:tc>
              <w:tc>
                <w:tcPr>
                  <w:tcW w:w="302" w:type="dxa"/>
                  <w:gridSpan w:val="3"/>
                </w:tcPr>
                <w:p w14:paraId="1CD0B37C" w14:textId="77777777" w:rsidR="005C7C33" w:rsidRPr="006B2716" w:rsidRDefault="005C7C33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  <w:tr w:rsidR="00E141F4" w:rsidRPr="002B5664" w14:paraId="0E6F5958" w14:textId="77777777" w:rsidTr="001C2A20">
              <w:trPr>
                <w:trHeight w:val="411"/>
              </w:trPr>
              <w:tc>
                <w:tcPr>
                  <w:tcW w:w="9978" w:type="dxa"/>
                  <w:gridSpan w:val="10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3FDCA33E" w14:textId="75C782FA" w:rsidR="00E141F4" w:rsidRPr="00686C73" w:rsidRDefault="00953AF2" w:rsidP="0035052D">
                  <w:pPr>
                    <w:pStyle w:val="Blue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Information client</w:t>
                  </w:r>
                </w:p>
              </w:tc>
            </w:tr>
            <w:tr w:rsidR="00E61D15" w:rsidRPr="002B5664" w14:paraId="6BB2755E" w14:textId="77777777" w:rsidTr="00DF40BB">
              <w:trPr>
                <w:trHeight w:val="42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718930A7" w14:textId="77777777" w:rsidR="00EB63C9" w:rsidRDefault="00EB63C9" w:rsidP="00EB63C9">
                  <w:pPr>
                    <w:jc w:val="both"/>
                    <w:rPr>
                      <w:lang w:val="fr-BE"/>
                    </w:rPr>
                  </w:pPr>
                </w:p>
                <w:p w14:paraId="6E5536F0" w14:textId="1226B20C" w:rsidR="00DF40BB" w:rsidRPr="00686C73" w:rsidRDefault="00DF40BB" w:rsidP="00EB63C9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562999A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0AEB5646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14F8C7A2" w14:textId="035264A2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0F4029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5F3D003B" w14:textId="77777777" w:rsidR="00E61D15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  <w:p w14:paraId="0F1D221D" w14:textId="0159707C" w:rsidR="00ED2C0B" w:rsidRPr="00686C73" w:rsidRDefault="00ED2C0B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B63C9" w:rsidRPr="002B5664" w14:paraId="410AD5ED" w14:textId="77777777" w:rsidTr="00DF40BB">
              <w:trPr>
                <w:trHeight w:val="358"/>
              </w:trPr>
              <w:tc>
                <w:tcPr>
                  <w:tcW w:w="3410" w:type="dxa"/>
                  <w:gridSpan w:val="4"/>
                </w:tcPr>
                <w:p w14:paraId="6F9E01C9" w14:textId="1AF5F493" w:rsidR="00EB63C9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Nom</w:t>
                  </w:r>
                  <w:r w:rsidR="001F2B1B">
                    <w:rPr>
                      <w:lang w:val="fr-BE"/>
                    </w:rPr>
                    <w:tab/>
                  </w:r>
                  <w:bookmarkStart w:id="0" w:name="_GoBack"/>
                  <w:bookmarkEnd w:id="0"/>
                </w:p>
                <w:p w14:paraId="0B8689CC" w14:textId="56C54CA4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                                                            </w:t>
                  </w:r>
                </w:p>
              </w:tc>
              <w:tc>
                <w:tcPr>
                  <w:tcW w:w="3412" w:type="dxa"/>
                  <w:gridSpan w:val="4"/>
                </w:tcPr>
                <w:p w14:paraId="43611FA4" w14:textId="77777777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Prénom</w:t>
                  </w:r>
                </w:p>
              </w:tc>
              <w:tc>
                <w:tcPr>
                  <w:tcW w:w="3156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007A9D4" w14:textId="2FDA7CCE" w:rsidR="00EB63C9" w:rsidRPr="00686C73" w:rsidRDefault="00EB63C9" w:rsidP="000A704F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 xml:space="preserve">Numéro </w:t>
                  </w:r>
                  <w:r>
                    <w:rPr>
                      <w:lang w:val="fr-BE"/>
                    </w:rPr>
                    <w:t>client</w:t>
                  </w:r>
                </w:p>
              </w:tc>
            </w:tr>
            <w:tr w:rsidR="00EB63C9" w:rsidRPr="002B5664" w14:paraId="1AF7ACAF" w14:textId="77777777" w:rsidTr="001C2A20">
              <w:trPr>
                <w:gridAfter w:val="8"/>
                <w:wAfter w:w="6823" w:type="dxa"/>
                <w:trHeight w:val="358"/>
              </w:trPr>
              <w:tc>
                <w:tcPr>
                  <w:tcW w:w="3155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2CF3AB19" w14:textId="1DC5AA1F" w:rsidR="00EB63C9" w:rsidRPr="00686C73" w:rsidRDefault="00EB63C9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 du compteur</w:t>
                  </w:r>
                </w:p>
              </w:tc>
            </w:tr>
            <w:tr w:rsidR="00E61D15" w:rsidRPr="002B5664" w14:paraId="1CEF2593" w14:textId="77777777" w:rsidTr="001C2A20">
              <w:trPr>
                <w:trHeight w:val="428"/>
              </w:trPr>
              <w:tc>
                <w:tcPr>
                  <w:tcW w:w="9978" w:type="dxa"/>
                  <w:gridSpan w:val="10"/>
                  <w:tcBorders>
                    <w:bottom w:val="single" w:sz="4" w:space="0" w:color="808080" w:themeColor="background1" w:themeShade="80"/>
                  </w:tcBorders>
                </w:tcPr>
                <w:p w14:paraId="2AA87DC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00D33906" w14:textId="77777777" w:rsidTr="001C2A20">
              <w:trPr>
                <w:trHeight w:val="358"/>
              </w:trPr>
              <w:tc>
                <w:tcPr>
                  <w:tcW w:w="9978" w:type="dxa"/>
                  <w:gridSpan w:val="10"/>
                  <w:tcBorders>
                    <w:top w:val="single" w:sz="4" w:space="0" w:color="808080" w:themeColor="background1" w:themeShade="80"/>
                  </w:tcBorders>
                </w:tcPr>
                <w:p w14:paraId="1D8134CC" w14:textId="0CAA38D3" w:rsidR="00E61D15" w:rsidRPr="00686C73" w:rsidRDefault="007E63AD" w:rsidP="0035052D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Adresse</w:t>
                  </w:r>
                </w:p>
              </w:tc>
            </w:tr>
            <w:tr w:rsidR="00E61D15" w:rsidRPr="002B5664" w14:paraId="787886BB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bottom w:val="single" w:sz="4" w:space="0" w:color="808080" w:themeColor="background1" w:themeShade="80"/>
                  </w:tcBorders>
                </w:tcPr>
                <w:p w14:paraId="423F5686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4"/>
                </w:tcPr>
                <w:p w14:paraId="12E72721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bottom w:val="single" w:sz="4" w:space="0" w:color="808080" w:themeColor="background1" w:themeShade="80"/>
                  </w:tcBorders>
                </w:tcPr>
                <w:p w14:paraId="48D4D0C3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  <w:tc>
                <w:tcPr>
                  <w:tcW w:w="302" w:type="dxa"/>
                  <w:gridSpan w:val="2"/>
                </w:tcPr>
                <w:p w14:paraId="2759B663" w14:textId="77777777" w:rsidR="00E61D15" w:rsidRPr="00686C73" w:rsidRDefault="00E61D15" w:rsidP="00915359">
                  <w:pPr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bottom w:val="single" w:sz="4" w:space="0" w:color="808080" w:themeColor="background1" w:themeShade="80"/>
                  </w:tcBorders>
                </w:tcPr>
                <w:p w14:paraId="37B6BCDF" w14:textId="77777777" w:rsidR="00E61D15" w:rsidRPr="00686C73" w:rsidRDefault="00E61D15" w:rsidP="00ED2C0B">
                  <w:pPr>
                    <w:jc w:val="left"/>
                    <w:rPr>
                      <w:lang w:val="fr-BE"/>
                    </w:rPr>
                  </w:pPr>
                </w:p>
              </w:tc>
            </w:tr>
            <w:tr w:rsidR="00E61D15" w:rsidRPr="002B5664" w14:paraId="7D3BD00C" w14:textId="77777777" w:rsidTr="00DF40BB">
              <w:trPr>
                <w:trHeight w:val="358"/>
              </w:trPr>
              <w:tc>
                <w:tcPr>
                  <w:tcW w:w="3142" w:type="dxa"/>
                  <w:tcBorders>
                    <w:top w:val="single" w:sz="4" w:space="0" w:color="808080" w:themeColor="background1" w:themeShade="80"/>
                  </w:tcBorders>
                </w:tcPr>
                <w:p w14:paraId="42D5BE54" w14:textId="19898F70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Numéro</w:t>
                  </w:r>
                </w:p>
              </w:tc>
              <w:tc>
                <w:tcPr>
                  <w:tcW w:w="302" w:type="dxa"/>
                  <w:gridSpan w:val="4"/>
                </w:tcPr>
                <w:p w14:paraId="1CF362E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141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024F45B" w14:textId="03A79B26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Code postal</w:t>
                  </w:r>
                </w:p>
              </w:tc>
              <w:tc>
                <w:tcPr>
                  <w:tcW w:w="302" w:type="dxa"/>
                  <w:gridSpan w:val="2"/>
                </w:tcPr>
                <w:p w14:paraId="64BF1DC0" w14:textId="77777777" w:rsidR="00E61D15" w:rsidRPr="00686C73" w:rsidRDefault="00E61D15" w:rsidP="009F4149">
                  <w:pPr>
                    <w:pStyle w:val="BoldText"/>
                    <w:rPr>
                      <w:lang w:val="fr-BE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4" w:space="0" w:color="808080" w:themeColor="background1" w:themeShade="80"/>
                  </w:tcBorders>
                </w:tcPr>
                <w:p w14:paraId="12E52EA9" w14:textId="3689DE27" w:rsidR="00E61D15" w:rsidRPr="00686C73" w:rsidRDefault="005C7C33" w:rsidP="009F4149">
                  <w:pPr>
                    <w:pStyle w:val="BoldText"/>
                    <w:rPr>
                      <w:lang w:val="fr-BE"/>
                    </w:rPr>
                  </w:pPr>
                  <w:r w:rsidRPr="00686C73">
                    <w:rPr>
                      <w:lang w:val="fr-BE"/>
                    </w:rPr>
                    <w:t>Ville</w:t>
                  </w:r>
                </w:p>
              </w:tc>
            </w:tr>
          </w:tbl>
          <w:p w14:paraId="75A77DDB" w14:textId="6C0F17BF" w:rsidR="00265218" w:rsidRDefault="00265218" w:rsidP="005C7C33">
            <w:pPr>
              <w:jc w:val="left"/>
              <w:rPr>
                <w:lang w:val="fr-BE"/>
              </w:rPr>
            </w:pPr>
          </w:p>
          <w:p w14:paraId="254F3E45" w14:textId="4A917D03" w:rsidR="001C2A20" w:rsidRDefault="006C2096" w:rsidP="005C7C33">
            <w:pPr>
              <w:jc w:val="left"/>
              <w:rPr>
                <w:lang w:val="fr-BE"/>
              </w:rPr>
            </w:pPr>
            <w:sdt>
              <w:sdtPr>
                <w:rPr>
                  <w:lang w:val="fr-BE"/>
                </w:rPr>
                <w:id w:val="1966457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5075">
                  <w:rPr>
                    <w:rFonts w:ascii="MS Gothic" w:eastAsia="MS Gothic" w:hAnsi="MS Gothic" w:hint="eastAsia"/>
                    <w:lang w:val="fr-BE"/>
                  </w:rPr>
                  <w:t>☐</w:t>
                </w:r>
              </w:sdtContent>
            </w:sdt>
            <w:r w:rsidR="000D7FCE">
              <w:rPr>
                <w:lang w:val="fr-BE"/>
              </w:rPr>
              <w:t>Je joins</w:t>
            </w:r>
            <w:r w:rsidR="00686C73">
              <w:rPr>
                <w:lang w:val="fr-BE"/>
              </w:rPr>
              <w:t xml:space="preserve"> en annexe</w:t>
            </w:r>
            <w:r w:rsidR="002F2D4C" w:rsidRPr="002F2D4C">
              <w:rPr>
                <w:lang w:val="fr-BE"/>
              </w:rPr>
              <w:t xml:space="preserve"> l’attestation de l’ONEM "Demande simplifiée de chômage temporaire formulaire C3 - 2" attestant de </w:t>
            </w:r>
            <w:r w:rsidR="002F2D4C">
              <w:rPr>
                <w:lang w:val="fr-BE"/>
              </w:rPr>
              <w:t>mon</w:t>
            </w:r>
            <w:r w:rsidR="002F2D4C" w:rsidRPr="002F2D4C">
              <w:rPr>
                <w:lang w:val="fr-BE"/>
              </w:rPr>
              <w:t xml:space="preserve"> chômage </w:t>
            </w:r>
            <w:r w:rsidR="004C37ED" w:rsidRPr="002F2D4C">
              <w:rPr>
                <w:lang w:val="fr-BE"/>
              </w:rPr>
              <w:t>économique</w:t>
            </w:r>
            <w:r w:rsidR="004C37ED">
              <w:rPr>
                <w:lang w:val="fr-BE"/>
              </w:rPr>
              <w:t xml:space="preserve"> ou</w:t>
            </w:r>
            <w:r w:rsidR="00FF1CE1">
              <w:rPr>
                <w:lang w:val="fr-BE"/>
              </w:rPr>
              <w:t xml:space="preserve"> de l’organisme compétent dans le pays de mon employeur.</w:t>
            </w:r>
          </w:p>
          <w:tbl>
            <w:tblPr>
              <w:tblStyle w:val="Grilledutableau"/>
              <w:tblW w:w="5834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</w:tblPr>
            <w:tblGrid>
              <w:gridCol w:w="5259"/>
              <w:gridCol w:w="575"/>
            </w:tblGrid>
            <w:tr w:rsidR="002F2041" w:rsidRPr="002B5664" w14:paraId="3F616596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bottom w:val="single" w:sz="4" w:space="0" w:color="808080" w:themeColor="background1" w:themeShade="80"/>
                  </w:tcBorders>
                </w:tcPr>
                <w:p w14:paraId="561B0806" w14:textId="77777777" w:rsidR="001C2A20" w:rsidRDefault="001C2A20" w:rsidP="002F2041">
                  <w:pPr>
                    <w:jc w:val="both"/>
                    <w:rPr>
                      <w:lang w:val="fr-BE"/>
                    </w:rPr>
                  </w:pPr>
                </w:p>
                <w:p w14:paraId="0E9CC816" w14:textId="371C5CA5" w:rsidR="00DF40BB" w:rsidRPr="00686C73" w:rsidRDefault="00DF40BB" w:rsidP="002F2041">
                  <w:pPr>
                    <w:jc w:val="both"/>
                    <w:rPr>
                      <w:lang w:val="fr-BE"/>
                    </w:rPr>
                  </w:pPr>
                </w:p>
              </w:tc>
              <w:tc>
                <w:tcPr>
                  <w:tcW w:w="575" w:type="dxa"/>
                </w:tcPr>
                <w:p w14:paraId="2FB49FC0" w14:textId="77777777" w:rsidR="002F2041" w:rsidRPr="00686C73" w:rsidRDefault="002F2041" w:rsidP="002F2041">
                  <w:pPr>
                    <w:rPr>
                      <w:lang w:val="fr-BE"/>
                    </w:rPr>
                  </w:pPr>
                </w:p>
              </w:tc>
            </w:tr>
            <w:tr w:rsidR="002F2041" w:rsidRPr="002B5664" w14:paraId="027BA8AA" w14:textId="77777777" w:rsidTr="001C2A20">
              <w:trPr>
                <w:trHeight w:val="358"/>
              </w:trPr>
              <w:tc>
                <w:tcPr>
                  <w:tcW w:w="5259" w:type="dxa"/>
                  <w:tcBorders>
                    <w:top w:val="single" w:sz="4" w:space="0" w:color="808080" w:themeColor="background1" w:themeShade="80"/>
                  </w:tcBorders>
                  <w:vAlign w:val="bottom"/>
                </w:tcPr>
                <w:p w14:paraId="1683075B" w14:textId="58F4C924" w:rsidR="002F2041" w:rsidRPr="005C7C33" w:rsidRDefault="002F2041" w:rsidP="002F2041">
                  <w:pPr>
                    <w:pStyle w:val="BoldText"/>
                    <w:jc w:val="right"/>
                    <w:rPr>
                      <w:lang w:val="fr-BE"/>
                    </w:rPr>
                  </w:pPr>
                  <w:r>
                    <w:rPr>
                      <w:lang w:val="fr-BE"/>
                    </w:rPr>
                    <w:t xml:space="preserve">Date et </w:t>
                  </w:r>
                  <w:r w:rsidRPr="005C7C33">
                    <w:rPr>
                      <w:lang w:val="fr-BE"/>
                    </w:rPr>
                    <w:t>Signature du client</w:t>
                  </w:r>
                </w:p>
              </w:tc>
              <w:tc>
                <w:tcPr>
                  <w:tcW w:w="575" w:type="dxa"/>
                </w:tcPr>
                <w:p w14:paraId="3BBDFC0F" w14:textId="77777777" w:rsidR="002F2041" w:rsidRPr="005C7C33" w:rsidRDefault="002F2041" w:rsidP="002F2041">
                  <w:pPr>
                    <w:pStyle w:val="BoldText"/>
                    <w:rPr>
                      <w:lang w:val="fr-BE"/>
                    </w:rPr>
                  </w:pPr>
                </w:p>
              </w:tc>
            </w:tr>
          </w:tbl>
          <w:p w14:paraId="5ABB3EBB" w14:textId="5B3256E4" w:rsidR="00953AF2" w:rsidRDefault="00953AF2" w:rsidP="005C7C33">
            <w:pPr>
              <w:jc w:val="left"/>
              <w:rPr>
                <w:lang w:val="fr-BE"/>
              </w:rPr>
            </w:pPr>
          </w:p>
          <w:p w14:paraId="353C460A" w14:textId="0851D08F" w:rsidR="006B2716" w:rsidRPr="001C2A20" w:rsidRDefault="001C2A20" w:rsidP="005C7C33">
            <w:pPr>
              <w:jc w:val="left"/>
              <w:rPr>
                <w:sz w:val="18"/>
                <w:szCs w:val="18"/>
                <w:lang w:val="fr-BE"/>
              </w:rPr>
            </w:pPr>
            <w:r w:rsidRPr="001C2A20">
              <w:rPr>
                <w:sz w:val="18"/>
                <w:szCs w:val="18"/>
                <w:lang w:val="fr-BE"/>
              </w:rPr>
              <w:t>Veuillez renvoyer l’ensemble des informations</w:t>
            </w:r>
            <w:r>
              <w:rPr>
                <w:sz w:val="18"/>
                <w:szCs w:val="18"/>
                <w:lang w:val="fr-BE"/>
              </w:rPr>
              <w:t xml:space="preserve"> requises</w:t>
            </w:r>
            <w:r w:rsidRPr="001C2A20">
              <w:rPr>
                <w:sz w:val="18"/>
                <w:szCs w:val="18"/>
                <w:lang w:val="fr-BE"/>
              </w:rPr>
              <w:t xml:space="preserve"> soit par e-mail à l’adresse : </w:t>
            </w:r>
            <w:r w:rsidR="002958D7">
              <w:rPr>
                <w:sz w:val="18"/>
                <w:szCs w:val="18"/>
                <w:lang w:val="fr-BE"/>
              </w:rPr>
              <w:t>wilma.ehmann@publilink.be</w:t>
            </w:r>
            <w:r w:rsidRPr="001C2A20">
              <w:rPr>
                <w:sz w:val="18"/>
                <w:szCs w:val="18"/>
                <w:lang w:val="fr-BE"/>
              </w:rPr>
              <w:t xml:space="preserve"> ou par courrier à l’adresse suivante : </w:t>
            </w:r>
            <w:r w:rsidR="002958D7">
              <w:rPr>
                <w:sz w:val="18"/>
                <w:szCs w:val="18"/>
                <w:lang w:val="fr-BE"/>
              </w:rPr>
              <w:t>Administration communale, Rue du Moulin 15 à 6740 ETALLE</w:t>
            </w:r>
          </w:p>
          <w:p w14:paraId="59D99C8F" w14:textId="24A8C61E" w:rsidR="006B2716" w:rsidRPr="00B50966" w:rsidRDefault="006B2716" w:rsidP="00B50966">
            <w:pPr>
              <w:jc w:val="left"/>
              <w:rPr>
                <w:sz w:val="18"/>
                <w:szCs w:val="18"/>
                <w:lang w:val="fr-BE"/>
              </w:rPr>
            </w:pPr>
            <w:r w:rsidRPr="006B2716">
              <w:rPr>
                <w:sz w:val="18"/>
                <w:szCs w:val="18"/>
                <w:lang w:val="fr-BE"/>
              </w:rPr>
              <w:t>En cas de question, vous pouvez prendre contact avec</w:t>
            </w:r>
            <w:r w:rsidR="00B50966">
              <w:rPr>
                <w:sz w:val="18"/>
                <w:szCs w:val="18"/>
                <w:lang w:val="fr-BE"/>
              </w:rPr>
              <w:t> :</w:t>
            </w:r>
            <w:r w:rsidR="00A73D0D">
              <w:rPr>
                <w:sz w:val="18"/>
                <w:szCs w:val="18"/>
                <w:lang w:val="fr-BE"/>
              </w:rPr>
              <w:t xml:space="preserve"> </w:t>
            </w:r>
            <w:r w:rsidR="002958D7">
              <w:rPr>
                <w:sz w:val="18"/>
                <w:szCs w:val="18"/>
                <w:lang w:val="fr-BE"/>
              </w:rPr>
              <w:t>Mme EHMANN Wilma, 063/45.01.28, wilma.ehmann@publilink.be</w:t>
            </w:r>
          </w:p>
          <w:p w14:paraId="75E9887E" w14:textId="77777777" w:rsidR="002B5664" w:rsidRDefault="002B5664" w:rsidP="002B5664">
            <w:pPr>
              <w:jc w:val="left"/>
              <w:rPr>
                <w:color w:val="808080" w:themeColor="background1" w:themeShade="80"/>
                <w:sz w:val="18"/>
                <w:szCs w:val="18"/>
                <w:lang w:val="fr-BE"/>
              </w:rPr>
            </w:pPr>
          </w:p>
          <w:p w14:paraId="4950FC94" w14:textId="490325DD" w:rsidR="00EB63C9" w:rsidRPr="002B5664" w:rsidRDefault="00953AF2" w:rsidP="002B5664">
            <w:pPr>
              <w:jc w:val="left"/>
              <w:rPr>
                <w:sz w:val="18"/>
                <w:szCs w:val="18"/>
                <w:lang w:val="fr-BE"/>
              </w:rPr>
            </w:pP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Les données à caractère personnel qui nous sont communiquées sont traitées exclusivement p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a</w:t>
            </w:r>
            <w:r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r votre distributeur dans le cadre de la gestion 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de l’indemnité forfaitaire eau. Vous pouvez avoir gratuitement accès aux données détenues vous concernant, et faire rectifier d’éventuelles données inexactes ou incomplètes en vous adressant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directement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 xml:space="preserve"> à votre </w:t>
            </w:r>
            <w:r w:rsidR="008D62FB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distribute</w:t>
            </w:r>
            <w:r w:rsidR="000D7FCE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ur</w:t>
            </w:r>
            <w:r w:rsidR="00EB63C9" w:rsidRPr="002B5664">
              <w:rPr>
                <w:color w:val="808080" w:themeColor="background1" w:themeShade="80"/>
                <w:sz w:val="18"/>
                <w:szCs w:val="18"/>
                <w:lang w:val="fr-BE"/>
              </w:rPr>
              <w:t>.</w:t>
            </w:r>
          </w:p>
        </w:tc>
        <w:tc>
          <w:tcPr>
            <w:tcW w:w="133" w:type="pct"/>
            <w:shd w:val="clear" w:color="auto" w:fill="auto"/>
          </w:tcPr>
          <w:p w14:paraId="42F6A1C4" w14:textId="77777777" w:rsidR="00265218" w:rsidRPr="005C7C33" w:rsidRDefault="00265218" w:rsidP="00CF31BB">
            <w:pPr>
              <w:rPr>
                <w:lang w:val="fr-BE"/>
              </w:rPr>
            </w:pPr>
          </w:p>
        </w:tc>
      </w:tr>
    </w:tbl>
    <w:p w14:paraId="06090DEA" w14:textId="77777777" w:rsidR="00463B35" w:rsidRPr="005C7C33" w:rsidRDefault="00463B35" w:rsidP="006B2716">
      <w:pPr>
        <w:jc w:val="both"/>
        <w:rPr>
          <w:lang w:val="fr-BE"/>
        </w:rPr>
      </w:pPr>
    </w:p>
    <w:sectPr w:rsidR="00463B35" w:rsidRPr="005C7C33" w:rsidSect="006B2716">
      <w:headerReference w:type="default" r:id="rId11"/>
      <w:footerReference w:type="default" r:id="rId12"/>
      <w:pgSz w:w="12240" w:h="15840" w:code="1"/>
      <w:pgMar w:top="1729" w:right="720" w:bottom="1729" w:left="720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AA1BBB" w14:textId="77777777" w:rsidR="006C2096" w:rsidRDefault="006C2096" w:rsidP="00CF31BB">
      <w:r>
        <w:separator/>
      </w:r>
    </w:p>
  </w:endnote>
  <w:endnote w:type="continuationSeparator" w:id="0">
    <w:p w14:paraId="7820C733" w14:textId="77777777" w:rsidR="006C2096" w:rsidRDefault="006C2096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DDFA8" w14:textId="0EC09232" w:rsidR="00835DE8" w:rsidRDefault="00835DE8" w:rsidP="00EB63C9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F76398" w14:textId="77777777" w:rsidR="006C2096" w:rsidRDefault="006C2096" w:rsidP="00CF31BB">
      <w:r>
        <w:separator/>
      </w:r>
    </w:p>
  </w:footnote>
  <w:footnote w:type="continuationSeparator" w:id="0">
    <w:p w14:paraId="30FD94D1" w14:textId="77777777" w:rsidR="006C2096" w:rsidRDefault="006C2096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342B9" w14:textId="4ADB215F" w:rsidR="00BC1B68" w:rsidRPr="00835DE8" w:rsidRDefault="002379B2" w:rsidP="000D7FCE">
    <w:pPr>
      <w:pStyle w:val="En-tte"/>
      <w:tabs>
        <w:tab w:val="left" w:pos="8025"/>
        <w:tab w:val="right" w:pos="10800"/>
      </w:tabs>
      <w:jc w:val="left"/>
    </w:pPr>
    <w:r>
      <w:rPr>
        <w:noProof/>
        <w:lang w:val="fr-BE" w:eastAsia="fr-BE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8C3268E" wp14:editId="79700B3D">
              <wp:simplePos x="0" y="0"/>
              <wp:positionH relativeFrom="column">
                <wp:posOffset>6253</wp:posOffset>
              </wp:positionH>
              <wp:positionV relativeFrom="paragraph">
                <wp:posOffset>-1869440</wp:posOffset>
              </wp:positionV>
              <wp:extent cx="6972300" cy="10744200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2300" cy="10744200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504574"/>
                          <a:ext cx="6858000" cy="7271061"/>
                          <a:chOff x="-1" y="-257676"/>
                          <a:chExt cx="6858171" cy="7271073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-153681"/>
                            <a:ext cx="6854952" cy="7167078"/>
                            <a:chOff x="0" y="-168311"/>
                            <a:chExt cx="6854952" cy="716707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68311"/>
                              <a:ext cx="6781800" cy="7167078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-159645"/>
                              <a:ext cx="6785610" cy="709511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-257676"/>
                            <a:ext cx="6858171" cy="95329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209173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4872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4E122E" id="Group 13" o:spid="_x0000_s1026" style="position:absolute;margin-left:.5pt;margin-top:-147.2pt;width:549pt;height:846pt;z-index:-251650560;mso-width-relative:margin;mso-height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">
              <v:group id="Group 2" o:spid="_x0000_s1027" style="position:absolute;top:25045;width:68580;height:72711" coordorigin=",-2576" coordsize="68581,7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group id="Group 1" o:spid="_x0000_s1028" style="position:absolute;top:-1536;width:68549;height:71669" coordorigin=",-1683" coordsize="68549,716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rect id="Rectangle" o:spid="_x0000_s1029" style="position:absolute;left:731;top:-1683;width:67818;height:716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z3r0A&#10;AADbAAAADwAAAGRycy9kb3ducmV2LnhtbERPSwrCMBDdC94hjOBGNLULkdooKhS6EvwcYGjGttpM&#10;ShNrvb1ZCC4f75/uBtOInjpXW1awXEQgiAuray4V3K7ZfA3CeWSNjWVS8CEHu+14lGKi7ZvP1F98&#10;KUIIuwQVVN63iZSuqMigW9iWOHB32xn0AXal1B2+Q7hpZBxFK2mw5tBQYUvHiorn5WUUXGflOd9z&#10;o7NDHvef4+P1zPKTUtPJsN+A8DT4v/jnzrWCOKwPX8IPkN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Bdz3r0AAADbAAAADwAAAAAAAAAAAAAAAACYAgAAZHJzL2Rvd25yZXYu&#10;eG1sUEsFBgAAAAAEAAQA9QAAAIID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ctangle" o:spid="_x0000_s1030" style="position:absolute;top:-1596;width:67856;height:70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yWcUA&#10;AADbAAAADwAAAGRycy9kb3ducmV2LnhtbESPQWvCQBSE74L/YXmF3nSjxdhGN0EKhSKKNLYUb4/s&#10;axLMvg3ZrYn/vlsQPA4z8w2zzgbTiAt1rrasYDaNQBAXVtdcKvg8vk2eQTiPrLGxTAqu5CBLx6M1&#10;Jtr2/EGX3JciQNglqKDyvk2kdEVFBt3UtsTB+7GdQR9kV0rdYR/gppHzKIqlwZrDQoUtvVZUnPNf&#10;o2BTv8Sn5e7LxN97vXw6HPV20WulHh+GzQqEp8Hfw7f2u1Ywn8H/l/AD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vJZxQAAANsAAAAPAAAAAAAAAAAAAAAAAJgCAABkcnMv&#10;ZG93bnJldi54bWxQSwUGAAAAAAQABAD1AAAAigM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top:-2576;width:68581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xwO8MA&#10;AADbAAAADwAAAGRycy9kb3ducmV2LnhtbESPQWvCQBSE74L/YXlCb7ox0Cqpq5RAmno0lvb6yL4m&#10;wezbmN0m6b93C4LHYWa+YXaHybRioN41lhWsVxEI4tLqhisFn+dsuQXhPLLG1jIp+CMHh/18tsNE&#10;25FPNBS+EgHCLkEFtfddIqUrazLoVrYjDt6P7Q36IPtK6h7HADetjKPoRRpsOCzU2FFaU3kpfo2C&#10;b9edTbrl5zS/XgqXZ++br2Os1NNiensF4Wnyj/C9/aEVxDH8fwk/QO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xwO8MAAADbAAAADwAAAAAAAAAAAAAAAACYAgAAZHJzL2Rv&#10;d25yZXYueG1sUEsFBgAAAAAEAAQA9QAAAIgD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20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izrcMA&#10;AADaAAAADwAAAGRycy9kb3ducmV2LnhtbESPwWrDMBBE74X8g9hAb42cQtrgRDYhEFroKW4OyW2x&#10;NpYTa2Uk1Xb/vioUehxm5g2zLSfbiYF8aB0rWC4yEMS10y03Ck6fh6c1iBCRNXaOScE3BSiL2cMW&#10;c+1GPtJQxUYkCIccFZgY+1zKUBuyGBauJ07e1XmLMUnfSO1xTHDbyecse5EWW04LBnvaG6rv1ZdV&#10;cG5XVfOmx0sfhvoWlscPM/pXpR7n024DItIU/8N/7XetYAW/V9IN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izrcMAAADaAAAADwAAAAAAAAAAAAAAAACYAgAAZHJzL2Rv&#10;d25yZXYueG1sUEsFBgAAAAAEAAQA9QAAAIgD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4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y47PEAAAA2wAAAA8AAABkcnMvZG93bnJldi54bWxEj09rAkEMxe8Fv8MQoRfRWRVKuzpKWxAK&#10;gtBV8Bp3sn9wJ7PMTHX77ZuD0FvCe3nvl/V2cJ26UYitZwPzWQaKuPS25drA6bibvoKKCdli55kM&#10;/FKE7Wb0tMbc+jt/061ItZIQjjkaaFLqc61j2ZDDOPM9sWiVDw6TrKHWNuBdwl2nF1n2oh22LA0N&#10;9vTZUHktfpyBQ5icJzt+O1VczRfL4rxPH/5izPN4eF+BSjSkf/Pj+ssKvtDLLzKA3v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y47PEAAAA2wAAAA8AAAAAAAAAAAAAAAAA&#10;nwIAAGRycy9kb3ducmV2LnhtbFBLBQYAAAAABAAEAPcAAACQAwAAAAA=&#10;">
                <v:imagedata r:id="rId2" o:title="" croptop="1f" cropbottom="23345f" cropright="455f"/>
                <v:path arrowok="t"/>
                <o:lock v:ext="edit" aspectratio="f"/>
              </v:shape>
            </v:group>
          </w:pict>
        </mc:Fallback>
      </mc:AlternateContent>
    </w:r>
    <w:r w:rsidR="000D7FCE"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3BBE2598" wp14:editId="5950FFF5">
              <wp:simplePos x="0" y="0"/>
              <wp:positionH relativeFrom="column">
                <wp:posOffset>5476875</wp:posOffset>
              </wp:positionH>
              <wp:positionV relativeFrom="paragraph">
                <wp:posOffset>159385</wp:posOffset>
              </wp:positionV>
              <wp:extent cx="1318092" cy="409575"/>
              <wp:effectExtent l="0" t="0" r="15875" b="2857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8092" cy="409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3AB3055" w14:textId="3284FC01" w:rsidR="000D7FCE" w:rsidRDefault="008941FC">
                          <w:pPr>
                            <w:rPr>
                              <w:lang w:val="fr-BE"/>
                            </w:rPr>
                          </w:pPr>
                          <w:r>
                            <w:rPr>
                              <w:noProof/>
                              <w:lang w:val="fr-BE" w:eastAsia="fr-BE"/>
                            </w:rPr>
                            <w:drawing>
                              <wp:inline distT="0" distB="0" distL="0" distR="0" wp14:anchorId="32C47619" wp14:editId="45C8D7BF">
                                <wp:extent cx="224790" cy="311785"/>
                                <wp:effectExtent l="0" t="0" r="3810" b="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Logo Etalle2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4790" cy="3117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19DBE0" w14:textId="77777777" w:rsidR="008941FC" w:rsidRDefault="008941FC">
                          <w:pPr>
                            <w:rPr>
                              <w:lang w:val="fr-BE"/>
                            </w:rPr>
                          </w:pPr>
                        </w:p>
                        <w:p w14:paraId="3A14FE7C" w14:textId="77777777" w:rsidR="008941FC" w:rsidRPr="000D7FCE" w:rsidRDefault="008941FC">
                          <w:pPr>
                            <w:rPr>
                              <w:lang w:val="fr-B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BE259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31.25pt;margin-top:12.55pt;width:103.8pt;height:32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" fillcolor="white [3201]" strokeweight=".5pt">
              <v:textbox>
                <w:txbxContent>
                  <w:p w14:paraId="23AB3055" w14:textId="3284FC01" w:rsidR="000D7FCE" w:rsidRDefault="008941FC">
                    <w:pPr>
                      <w:rPr>
                        <w:lang w:val="fr-BE"/>
                      </w:rPr>
                    </w:pPr>
                    <w:r>
                      <w:rPr>
                        <w:noProof/>
                        <w:lang w:val="fr-BE" w:eastAsia="fr-BE"/>
                      </w:rPr>
                      <w:drawing>
                        <wp:inline distT="0" distB="0" distL="0" distR="0" wp14:anchorId="32C47619" wp14:editId="45C8D7BF">
                          <wp:extent cx="224790" cy="311785"/>
                          <wp:effectExtent l="0" t="0" r="3810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Logo Etalle2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4790" cy="3117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19DBE0" w14:textId="77777777" w:rsidR="008941FC" w:rsidRDefault="008941FC">
                    <w:pPr>
                      <w:rPr>
                        <w:lang w:val="fr-BE"/>
                      </w:rPr>
                    </w:pPr>
                  </w:p>
                  <w:p w14:paraId="3A14FE7C" w14:textId="77777777" w:rsidR="008941FC" w:rsidRPr="000D7FCE" w:rsidRDefault="008941FC">
                    <w:pPr>
                      <w:rPr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 w:rsidR="000D7FCE">
      <w:tab/>
    </w:r>
    <w:r w:rsidR="000D7FCE">
      <w:tab/>
    </w:r>
    <w:r w:rsidR="000D7FCE">
      <w:tab/>
    </w:r>
    <w:r w:rsidR="000D7FCE">
      <w:tab/>
    </w:r>
    <w:r w:rsidR="000D7FCE">
      <w:rPr>
        <w:noProof/>
        <w:lang w:val="fr-BE" w:eastAsia="fr-BE"/>
      </w:rPr>
      <w:drawing>
        <wp:anchor distT="0" distB="0" distL="114300" distR="114300" simplePos="0" relativeHeight="251670016" behindDoc="0" locked="0" layoutInCell="1" allowOverlap="1" wp14:anchorId="28F2E1AB" wp14:editId="539C0E68">
          <wp:simplePos x="0" y="0"/>
          <wp:positionH relativeFrom="margin">
            <wp:align>right</wp:align>
          </wp:positionH>
          <wp:positionV relativeFrom="paragraph">
            <wp:posOffset>-383540</wp:posOffset>
          </wp:positionV>
          <wp:extent cx="600075" cy="435169"/>
          <wp:effectExtent l="0" t="0" r="0" b="3175"/>
          <wp:wrapNone/>
          <wp:docPr id="1" name="Picture 1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PG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351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F28DB"/>
    <w:multiLevelType w:val="hybridMultilevel"/>
    <w:tmpl w:val="05000956"/>
    <w:lvl w:ilvl="0" w:tplc="580653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C33"/>
    <w:rsid w:val="0005135F"/>
    <w:rsid w:val="00055075"/>
    <w:rsid w:val="000C75BF"/>
    <w:rsid w:val="000D7FCE"/>
    <w:rsid w:val="001034AB"/>
    <w:rsid w:val="00110721"/>
    <w:rsid w:val="001257F0"/>
    <w:rsid w:val="0016108E"/>
    <w:rsid w:val="00184BD1"/>
    <w:rsid w:val="001A199E"/>
    <w:rsid w:val="001B369A"/>
    <w:rsid w:val="001C2A20"/>
    <w:rsid w:val="001C42C8"/>
    <w:rsid w:val="001F2B1B"/>
    <w:rsid w:val="00205FE0"/>
    <w:rsid w:val="002379B2"/>
    <w:rsid w:val="00246BBD"/>
    <w:rsid w:val="0025130C"/>
    <w:rsid w:val="00256391"/>
    <w:rsid w:val="002633EB"/>
    <w:rsid w:val="00265218"/>
    <w:rsid w:val="00294DE0"/>
    <w:rsid w:val="002958D7"/>
    <w:rsid w:val="002B5664"/>
    <w:rsid w:val="002C6ABD"/>
    <w:rsid w:val="002D3842"/>
    <w:rsid w:val="002F2041"/>
    <w:rsid w:val="002F2D4C"/>
    <w:rsid w:val="003071A0"/>
    <w:rsid w:val="00337C0F"/>
    <w:rsid w:val="0035052D"/>
    <w:rsid w:val="00366F6D"/>
    <w:rsid w:val="003E0129"/>
    <w:rsid w:val="003F693D"/>
    <w:rsid w:val="00410E03"/>
    <w:rsid w:val="00435E8C"/>
    <w:rsid w:val="004456B5"/>
    <w:rsid w:val="00463B35"/>
    <w:rsid w:val="00482917"/>
    <w:rsid w:val="004C2F50"/>
    <w:rsid w:val="004C37ED"/>
    <w:rsid w:val="00524D35"/>
    <w:rsid w:val="00542A22"/>
    <w:rsid w:val="005A6806"/>
    <w:rsid w:val="005C7C33"/>
    <w:rsid w:val="005D124E"/>
    <w:rsid w:val="00643F5A"/>
    <w:rsid w:val="0066529E"/>
    <w:rsid w:val="00684557"/>
    <w:rsid w:val="006859BF"/>
    <w:rsid w:val="00686C73"/>
    <w:rsid w:val="006A7299"/>
    <w:rsid w:val="006B2716"/>
    <w:rsid w:val="006C2096"/>
    <w:rsid w:val="006C7D64"/>
    <w:rsid w:val="006D43A7"/>
    <w:rsid w:val="0071089C"/>
    <w:rsid w:val="007B52D2"/>
    <w:rsid w:val="007C1F7D"/>
    <w:rsid w:val="007D4902"/>
    <w:rsid w:val="007E63AD"/>
    <w:rsid w:val="00835DE8"/>
    <w:rsid w:val="008941FC"/>
    <w:rsid w:val="008C5804"/>
    <w:rsid w:val="008D3EE1"/>
    <w:rsid w:val="008D62FB"/>
    <w:rsid w:val="008F4C6F"/>
    <w:rsid w:val="00915359"/>
    <w:rsid w:val="00953AF2"/>
    <w:rsid w:val="009E6AC6"/>
    <w:rsid w:val="009F4149"/>
    <w:rsid w:val="00A02846"/>
    <w:rsid w:val="00A13344"/>
    <w:rsid w:val="00A3321A"/>
    <w:rsid w:val="00A73AE1"/>
    <w:rsid w:val="00A73D0D"/>
    <w:rsid w:val="00AB2833"/>
    <w:rsid w:val="00AC7198"/>
    <w:rsid w:val="00AE3FB7"/>
    <w:rsid w:val="00B122BA"/>
    <w:rsid w:val="00B45F61"/>
    <w:rsid w:val="00B50966"/>
    <w:rsid w:val="00B622AF"/>
    <w:rsid w:val="00BC1B68"/>
    <w:rsid w:val="00BE6B42"/>
    <w:rsid w:val="00BF5A49"/>
    <w:rsid w:val="00C50E6D"/>
    <w:rsid w:val="00C520D9"/>
    <w:rsid w:val="00C84BD5"/>
    <w:rsid w:val="00C85CAD"/>
    <w:rsid w:val="00CF31BB"/>
    <w:rsid w:val="00D4436A"/>
    <w:rsid w:val="00D832D3"/>
    <w:rsid w:val="00DB5CAA"/>
    <w:rsid w:val="00DE3C23"/>
    <w:rsid w:val="00DF40BB"/>
    <w:rsid w:val="00E141F4"/>
    <w:rsid w:val="00E15B6A"/>
    <w:rsid w:val="00E301A2"/>
    <w:rsid w:val="00E53AFF"/>
    <w:rsid w:val="00E61D15"/>
    <w:rsid w:val="00EB63C9"/>
    <w:rsid w:val="00ED2C0B"/>
    <w:rsid w:val="00EF6DBC"/>
    <w:rsid w:val="00EF7890"/>
    <w:rsid w:val="00F02022"/>
    <w:rsid w:val="00F27B67"/>
    <w:rsid w:val="00FB3407"/>
    <w:rsid w:val="00FC0271"/>
    <w:rsid w:val="00FD50AA"/>
    <w:rsid w:val="00FF1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0F42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4D35"/>
  </w:style>
  <w:style w:type="paragraph" w:styleId="Titre1">
    <w:name w:val="heading 1"/>
    <w:basedOn w:val="Normal"/>
    <w:next w:val="Normal"/>
    <w:link w:val="Titre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E53AFF"/>
  </w:style>
  <w:style w:type="paragraph" w:styleId="Pieddepage">
    <w:name w:val="footer"/>
    <w:basedOn w:val="Normal"/>
    <w:link w:val="Pieddepage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53AFF"/>
  </w:style>
  <w:style w:type="table" w:styleId="Grilledutableau">
    <w:name w:val="Table Grid"/>
    <w:basedOn w:val="Tableau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reCar">
    <w:name w:val="Titre Car"/>
    <w:link w:val="Titr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edelespacerserv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itre1Car">
    <w:name w:val="Titre 1 Car"/>
    <w:basedOn w:val="Policepardfaut"/>
    <w:link w:val="Titre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styleId="Paragraphedeliste">
    <w:name w:val="List Paragraph"/>
    <w:basedOn w:val="Normal"/>
    <w:uiPriority w:val="34"/>
    <w:semiHidden/>
    <w:qFormat/>
    <w:rsid w:val="006B271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C2A20"/>
    <w:rPr>
      <w:color w:val="0096D2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1C2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h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55D49396D94A26887CFFEE0EBC9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91BF4-713A-412E-A55E-3C4783124898}"/>
      </w:docPartPr>
      <w:docPartBody>
        <w:p w:rsidR="00B80002" w:rsidRDefault="002F4BEE" w:rsidP="002F4BEE">
          <w:pPr>
            <w:pStyle w:val="FE55D49396D94A26887CFFEE0EBC9CBF"/>
          </w:pPr>
          <w:r w:rsidRPr="009F4149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altName w:val="Franklin Gothic Medium"/>
    <w:charset w:val="00"/>
    <w:family w:val="swiss"/>
    <w:pitch w:val="variable"/>
    <w:sig w:usb0="00000001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BEE"/>
    <w:rsid w:val="002F4BEE"/>
    <w:rsid w:val="00B80002"/>
    <w:rsid w:val="00CC2164"/>
    <w:rsid w:val="00ED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E5CD8234B21407DA27ADAA9EE7C1E3F">
    <w:name w:val="4E5CD8234B21407DA27ADAA9EE7C1E3F"/>
  </w:style>
  <w:style w:type="paragraph" w:customStyle="1" w:styleId="EDCB47CB645E40CFA007E4E18A5522D3">
    <w:name w:val="EDCB47CB645E40CFA007E4E18A5522D3"/>
  </w:style>
  <w:style w:type="paragraph" w:customStyle="1" w:styleId="BA64969059CC466E8AA1F760DE4F0AB0">
    <w:name w:val="BA64969059CC466E8AA1F760DE4F0AB0"/>
  </w:style>
  <w:style w:type="paragraph" w:customStyle="1" w:styleId="88EDAB57FED64EE0B06D2BC18884F962">
    <w:name w:val="88EDAB57FED64EE0B06D2BC18884F962"/>
  </w:style>
  <w:style w:type="paragraph" w:customStyle="1" w:styleId="0A00A4A9D1EE4A99AE7F71890D3DEBCF">
    <w:name w:val="0A00A4A9D1EE4A99AE7F71890D3DEBCF"/>
  </w:style>
  <w:style w:type="paragraph" w:customStyle="1" w:styleId="5E378E4CE821490A8527907BF63295C8">
    <w:name w:val="5E378E4CE821490A8527907BF63295C8"/>
  </w:style>
  <w:style w:type="paragraph" w:customStyle="1" w:styleId="B6C5862FC1F14A9DB2FEE609EFB277BC">
    <w:name w:val="B6C5862FC1F14A9DB2FEE609EFB277BC"/>
  </w:style>
  <w:style w:type="paragraph" w:customStyle="1" w:styleId="2DCB9E925E294911B93091268991AE5C">
    <w:name w:val="2DCB9E925E294911B93091268991AE5C"/>
  </w:style>
  <w:style w:type="paragraph" w:customStyle="1" w:styleId="219869DE06EB497AB57D9F71094585AE">
    <w:name w:val="219869DE06EB497AB57D9F71094585AE"/>
  </w:style>
  <w:style w:type="paragraph" w:customStyle="1" w:styleId="BBE86BB4FA5F4DED9D8AF9ADD79A2B68">
    <w:name w:val="BBE86BB4FA5F4DED9D8AF9ADD79A2B68"/>
  </w:style>
  <w:style w:type="paragraph" w:customStyle="1" w:styleId="FE4DE2493EA04B9EA04D6597193ED0E6">
    <w:name w:val="FE4DE2493EA04B9EA04D6597193ED0E6"/>
  </w:style>
  <w:style w:type="paragraph" w:customStyle="1" w:styleId="125E8A993D1D41839461DA6953B896A9">
    <w:name w:val="125E8A993D1D41839461DA6953B896A9"/>
  </w:style>
  <w:style w:type="paragraph" w:customStyle="1" w:styleId="581E1554537443BD9ED6543BBC140EFC">
    <w:name w:val="581E1554537443BD9ED6543BBC140EFC"/>
  </w:style>
  <w:style w:type="paragraph" w:customStyle="1" w:styleId="4CC39A5C06464B309442830C6A2C0C4B">
    <w:name w:val="4CC39A5C06464B309442830C6A2C0C4B"/>
  </w:style>
  <w:style w:type="paragraph" w:customStyle="1" w:styleId="8E2E5B0421D649FA97E09D41688C35D7">
    <w:name w:val="8E2E5B0421D649FA97E09D41688C35D7"/>
  </w:style>
  <w:style w:type="paragraph" w:customStyle="1" w:styleId="ADBB9C9944B44BFA8FBCD176B95B3D39">
    <w:name w:val="ADBB9C9944B44BFA8FBCD176B95B3D39"/>
  </w:style>
  <w:style w:type="paragraph" w:customStyle="1" w:styleId="3D5D4AF99ADF41359A2B99670D65006B">
    <w:name w:val="3D5D4AF99ADF41359A2B99670D65006B"/>
  </w:style>
  <w:style w:type="paragraph" w:customStyle="1" w:styleId="7526D6EC7D714B74912E47C39EBF7A28">
    <w:name w:val="7526D6EC7D714B74912E47C39EBF7A28"/>
  </w:style>
  <w:style w:type="paragraph" w:customStyle="1" w:styleId="067B876BA4814B3DAF282DD3C9CA5067">
    <w:name w:val="067B876BA4814B3DAF282DD3C9CA5067"/>
  </w:style>
  <w:style w:type="paragraph" w:customStyle="1" w:styleId="E1426579691A443CA9686B312668FE8A">
    <w:name w:val="E1426579691A443CA9686B312668FE8A"/>
  </w:style>
  <w:style w:type="paragraph" w:customStyle="1" w:styleId="40EDBC3BDD6245B08AEDF5791FF2564F">
    <w:name w:val="40EDBC3BDD6245B08AEDF5791FF2564F"/>
  </w:style>
  <w:style w:type="paragraph" w:customStyle="1" w:styleId="3A5E81A6470A46BCBE02BB4313085DEE">
    <w:name w:val="3A5E81A6470A46BCBE02BB4313085DEE"/>
  </w:style>
  <w:style w:type="paragraph" w:customStyle="1" w:styleId="FE55D49396D94A26887CFFEE0EBC9CBF">
    <w:name w:val="FE55D49396D94A26887CFFEE0EBC9CBF"/>
    <w:rsid w:val="002F4BEE"/>
  </w:style>
  <w:style w:type="paragraph" w:customStyle="1" w:styleId="57195BFF4A954BF79B32E6E4792FF992">
    <w:name w:val="57195BFF4A954BF79B32E6E4792FF992"/>
    <w:rsid w:val="002F4BEE"/>
  </w:style>
  <w:style w:type="paragraph" w:customStyle="1" w:styleId="88E7479E06B54237B834E9AC17657076">
    <w:name w:val="88E7479E06B54237B834E9AC17657076"/>
    <w:rsid w:val="002F4BEE"/>
  </w:style>
  <w:style w:type="paragraph" w:customStyle="1" w:styleId="FD86BC8BE7264F0084581FB2FD59E71F">
    <w:name w:val="FD86BC8BE7264F0084581FB2FD59E71F"/>
    <w:rsid w:val="00ED2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19D865-EC06-4CA2-87F4-CA12C2CB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1</Pages>
  <Words>181</Words>
  <Characters>996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2020-05-05T14:10:00Z</dcterms:created>
  <dcterms:modified xsi:type="dcterms:W3CDTF">2020-05-05T14:13:00Z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